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75F1" w14:textId="77777777" w:rsidR="00182120" w:rsidRDefault="00182120" w:rsidP="00182120">
      <w:pPr>
        <w:spacing w:after="0"/>
        <w:jc w:val="center"/>
        <w:rPr>
          <w:rFonts w:ascii="Arial" w:hAnsi="Arial" w:cs="Arial"/>
          <w:b/>
          <w:bCs/>
          <w:color w:val="1C285E"/>
          <w:sz w:val="30"/>
          <w:szCs w:val="30"/>
        </w:rPr>
      </w:pPr>
    </w:p>
    <w:p w14:paraId="651A6ECC" w14:textId="77777777" w:rsidR="00093903" w:rsidRPr="0028495E" w:rsidRDefault="009C0246" w:rsidP="00182120">
      <w:pPr>
        <w:spacing w:after="0"/>
        <w:jc w:val="center"/>
        <w:rPr>
          <w:rFonts w:ascii="Arial" w:hAnsi="Arial" w:cs="Arial"/>
          <w:b/>
          <w:bCs/>
          <w:color w:val="1C285E"/>
          <w:sz w:val="30"/>
          <w:szCs w:val="30"/>
        </w:rPr>
      </w:pPr>
      <w:r w:rsidRPr="0028495E">
        <w:rPr>
          <w:rFonts w:ascii="Arial" w:hAnsi="Arial" w:cs="Arial"/>
          <w:b/>
          <w:bCs/>
          <w:color w:val="1C285E"/>
          <w:sz w:val="30"/>
          <w:szCs w:val="30"/>
        </w:rPr>
        <w:t>Title</w:t>
      </w:r>
    </w:p>
    <w:p w14:paraId="4219820E" w14:textId="77777777" w:rsidR="00182120" w:rsidRPr="0028495E" w:rsidRDefault="00182120" w:rsidP="00093903">
      <w:pPr>
        <w:rPr>
          <w:rFonts w:ascii="Arial" w:hAnsi="Arial" w:cs="Arial"/>
        </w:rPr>
      </w:pPr>
    </w:p>
    <w:p w14:paraId="679F317E" w14:textId="77777777" w:rsidR="0028495E" w:rsidRPr="0028495E" w:rsidRDefault="0028495E" w:rsidP="0028495E">
      <w:pPr>
        <w:keepNext/>
        <w:keepLines/>
        <w:spacing w:after="0" w:line="264" w:lineRule="auto"/>
        <w:outlineLvl w:val="0"/>
        <w:rPr>
          <w:rFonts w:ascii="Arial" w:eastAsia="Arial" w:hAnsi="Arial" w:cs="Arial"/>
          <w:b/>
          <w:bCs/>
          <w:kern w:val="0"/>
          <w:sz w:val="24"/>
          <w:szCs w:val="24"/>
          <w:lang w:eastAsia="en-GB"/>
          <w14:ligatures w14:val="none"/>
        </w:rPr>
      </w:pPr>
      <w:r w:rsidRPr="0028495E">
        <w:rPr>
          <w:rFonts w:ascii="Arial" w:eastAsia="Arial" w:hAnsi="Arial" w:cs="Arial"/>
          <w:b/>
          <w:bCs/>
          <w:kern w:val="0"/>
          <w:sz w:val="24"/>
          <w:szCs w:val="24"/>
          <w:lang w:eastAsia="en-GB"/>
          <w14:ligatures w14:val="none"/>
        </w:rPr>
        <w:t>Heading 1</w:t>
      </w:r>
    </w:p>
    <w:p w14:paraId="613AA9E1"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2294074A"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r w:rsidRPr="0028495E">
        <w:rPr>
          <w:rFonts w:ascii="Arial" w:eastAsia="Arial" w:hAnsi="Arial" w:cs="Arial"/>
          <w:kern w:val="0"/>
          <w:sz w:val="24"/>
          <w:szCs w:val="24"/>
          <w:lang w:eastAsia="en-GB"/>
          <w14:ligatures w14:val="none"/>
        </w:rPr>
        <w:t>Lorem ipsum dolor sit amet, consectetur adipiscing elit. Aenean lacus tellus, dignissim eu aliquet eleifend, varius quis nisi. Phasellus scelerisque eu ligula sed cursus. Nulla suscipit, orci non varius euismod, leo lorem molestie ligula, quis lacinia massa nisi sit amet tortor. Vestibulum imperdiet sem lorem.</w:t>
      </w:r>
    </w:p>
    <w:p w14:paraId="23E8609A"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24CEA8B2" w14:textId="77777777" w:rsidR="0028495E" w:rsidRPr="0028495E" w:rsidRDefault="0028495E" w:rsidP="0028495E">
      <w:pPr>
        <w:keepNext/>
        <w:keepLines/>
        <w:spacing w:after="0" w:line="264" w:lineRule="auto"/>
        <w:outlineLvl w:val="0"/>
        <w:rPr>
          <w:rFonts w:ascii="Arial" w:eastAsia="Arial" w:hAnsi="Arial" w:cs="Arial"/>
          <w:b/>
          <w:bCs/>
          <w:kern w:val="0"/>
          <w:sz w:val="24"/>
          <w:szCs w:val="24"/>
          <w:lang w:eastAsia="en-GB"/>
          <w14:ligatures w14:val="none"/>
        </w:rPr>
      </w:pPr>
      <w:r w:rsidRPr="0028495E">
        <w:rPr>
          <w:rFonts w:ascii="Arial" w:eastAsia="Arial" w:hAnsi="Arial" w:cs="Arial"/>
          <w:b/>
          <w:bCs/>
          <w:kern w:val="0"/>
          <w:sz w:val="24"/>
          <w:szCs w:val="24"/>
          <w:lang w:eastAsia="en-GB"/>
          <w14:ligatures w14:val="none"/>
        </w:rPr>
        <w:t>Heading 2</w:t>
      </w:r>
    </w:p>
    <w:p w14:paraId="272A89B6"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25F1C4D0"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r w:rsidRPr="0028495E">
        <w:rPr>
          <w:rFonts w:ascii="Arial" w:eastAsia="Arial" w:hAnsi="Arial" w:cs="Arial"/>
          <w:kern w:val="0"/>
          <w:sz w:val="24"/>
          <w:szCs w:val="24"/>
          <w:lang w:eastAsia="en-GB"/>
          <w14:ligatures w14:val="none"/>
        </w:rPr>
        <w:t>Lorem ipsum dolor sit amet, consectetur adipiscing elit. Aenean lacus tellus, dignissim eu aliquet eleifend, varius quis nisi. Phasellus scelerisque eu ligula sed cursus. Nulla suscipit, orci non varius euismod, leo lorem molestie ligula, quis lacinia massa nisi sit amet tortor. Vestibulum imperdiet sem lorem.</w:t>
      </w:r>
    </w:p>
    <w:p w14:paraId="47183428"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0695BF25"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39D2B566" w14:textId="77777777" w:rsidR="0028495E" w:rsidRPr="0028495E" w:rsidRDefault="0028495E" w:rsidP="0028495E">
      <w:pPr>
        <w:keepNext/>
        <w:keepLines/>
        <w:spacing w:after="0" w:line="264" w:lineRule="auto"/>
        <w:outlineLvl w:val="1"/>
        <w:rPr>
          <w:rFonts w:ascii="Arial" w:eastAsia="Arial" w:hAnsi="Arial" w:cs="Arial"/>
          <w:color w:val="1C285E"/>
          <w:kern w:val="0"/>
          <w:sz w:val="30"/>
          <w:szCs w:val="30"/>
          <w:lang w:eastAsia="en-GB"/>
          <w14:ligatures w14:val="none"/>
        </w:rPr>
      </w:pPr>
      <w:bookmarkStart w:id="0" w:name="_1d39sefrzy9m" w:colFirst="0" w:colLast="0"/>
      <w:bookmarkEnd w:id="0"/>
      <w:r w:rsidRPr="0028495E">
        <w:rPr>
          <w:rFonts w:ascii="Arial" w:eastAsia="Arial" w:hAnsi="Arial" w:cs="Arial"/>
          <w:color w:val="1C285E"/>
          <w:kern w:val="0"/>
          <w:sz w:val="30"/>
          <w:szCs w:val="30"/>
          <w:lang w:eastAsia="en-GB"/>
          <w14:ligatures w14:val="none"/>
        </w:rPr>
        <w:t xml:space="preserve">Annex 1: Title of annex </w:t>
      </w:r>
    </w:p>
    <w:p w14:paraId="6385E46B"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2298B8F6"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r w:rsidRPr="0028495E">
        <w:rPr>
          <w:rFonts w:ascii="Arial" w:eastAsia="Arial" w:hAnsi="Arial" w:cs="Arial"/>
          <w:kern w:val="0"/>
          <w:sz w:val="24"/>
          <w:szCs w:val="24"/>
          <w:lang w:eastAsia="en-GB"/>
          <w14:ligatures w14:val="none"/>
        </w:rPr>
        <w:t>Explanatory text if required.</w:t>
      </w:r>
    </w:p>
    <w:p w14:paraId="57FC71E8"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p>
    <w:p w14:paraId="0AAAC87F" w14:textId="77777777" w:rsidR="0028495E" w:rsidRPr="0028495E" w:rsidRDefault="0028495E" w:rsidP="0028495E">
      <w:pPr>
        <w:spacing w:after="0" w:line="264" w:lineRule="auto"/>
        <w:rPr>
          <w:rFonts w:ascii="Arial" w:eastAsia="Arial" w:hAnsi="Arial" w:cs="Arial"/>
          <w:kern w:val="0"/>
          <w:sz w:val="24"/>
          <w:szCs w:val="24"/>
          <w:lang w:eastAsia="en-GB"/>
          <w14:ligatures w14:val="none"/>
        </w:rPr>
      </w:pPr>
      <w:r w:rsidRPr="0028495E">
        <w:rPr>
          <w:rFonts w:ascii="Arial" w:eastAsia="Arial" w:hAnsi="Arial" w:cs="Arial"/>
          <w:kern w:val="0"/>
          <w:sz w:val="24"/>
          <w:szCs w:val="24"/>
          <w:lang w:eastAsia="en-GB"/>
          <w14:ligatures w14:val="none"/>
        </w:rPr>
        <w:t xml:space="preserve">Annex content. </w:t>
      </w:r>
    </w:p>
    <w:p w14:paraId="54DA633D" w14:textId="77777777" w:rsidR="00D80ECB" w:rsidRPr="00D80ECB" w:rsidRDefault="00D80ECB" w:rsidP="00D80ECB"/>
    <w:sectPr w:rsidR="00D80ECB" w:rsidRPr="00D80ECB" w:rsidSect="00093903">
      <w:headerReference w:type="even" r:id="rId7"/>
      <w:headerReference w:type="default" r:id="rId8"/>
      <w:footerReference w:type="default" r:id="rId9"/>
      <w:pgSz w:w="11906" w:h="16838" w:code="9"/>
      <w:pgMar w:top="187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B7033" w14:textId="77777777" w:rsidR="001F449D" w:rsidRDefault="001F449D" w:rsidP="00BC0F3C">
      <w:pPr>
        <w:spacing w:after="0" w:line="240" w:lineRule="auto"/>
      </w:pPr>
      <w:r>
        <w:separator/>
      </w:r>
    </w:p>
  </w:endnote>
  <w:endnote w:type="continuationSeparator" w:id="0">
    <w:p w14:paraId="052E3B7B" w14:textId="77777777" w:rsidR="001F449D" w:rsidRDefault="001F449D" w:rsidP="00BC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A547" w14:textId="77777777" w:rsidR="00D80ECB" w:rsidRDefault="00E45E2D">
    <w:pPr>
      <w:pStyle w:val="Footer"/>
      <w:rPr>
        <w:rFonts w:ascii="Lato" w:hAnsi="Lato"/>
        <w:i/>
        <w:iCs/>
        <w:noProof/>
        <w:color w:val="FFFFFF" w:themeColor="background1"/>
      </w:rPr>
    </w:pPr>
    <w:r>
      <w:rPr>
        <w:rFonts w:ascii="Lato" w:hAnsi="Lato"/>
        <w:i/>
        <w:iCs/>
        <w:noProof/>
        <w:color w:val="FFFFFF" w:themeColor="background1"/>
      </w:rPr>
      <w:drawing>
        <wp:anchor distT="0" distB="0" distL="114300" distR="114300" simplePos="0" relativeHeight="251657728" behindDoc="0" locked="0" layoutInCell="1" allowOverlap="1" wp14:anchorId="7B9BB5A7" wp14:editId="69891069">
          <wp:simplePos x="0" y="0"/>
          <wp:positionH relativeFrom="column">
            <wp:posOffset>-914510</wp:posOffset>
          </wp:positionH>
          <wp:positionV relativeFrom="paragraph">
            <wp:posOffset>173355</wp:posOffset>
          </wp:positionV>
          <wp:extent cx="7560945" cy="786130"/>
          <wp:effectExtent l="0" t="0" r="1905" b="0"/>
          <wp:wrapNone/>
          <wp:docPr id="1072574589"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74589"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945" cy="786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F7D8C" w14:textId="77777777" w:rsidR="00BC66EE" w:rsidRDefault="00BC66EE">
    <w:pPr>
      <w:pStyle w:val="Footer"/>
    </w:pPr>
  </w:p>
  <w:p w14:paraId="00A014CB" w14:textId="77777777" w:rsidR="00BC66EE" w:rsidRDefault="00BC6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5683" w14:textId="77777777" w:rsidR="001F449D" w:rsidRDefault="001F449D" w:rsidP="00BC0F3C">
      <w:pPr>
        <w:spacing w:after="0" w:line="240" w:lineRule="auto"/>
      </w:pPr>
      <w:r>
        <w:separator/>
      </w:r>
    </w:p>
  </w:footnote>
  <w:footnote w:type="continuationSeparator" w:id="0">
    <w:p w14:paraId="5D3516C0" w14:textId="77777777" w:rsidR="001F449D" w:rsidRDefault="001F449D" w:rsidP="00BC0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76B7" w14:textId="77777777" w:rsidR="00BC0F3C" w:rsidRDefault="001F449D">
    <w:pPr>
      <w:pStyle w:val="Header"/>
    </w:pPr>
    <w:r>
      <w:rPr>
        <w:noProof/>
      </w:rPr>
      <w:pict w14:anchorId="644882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595.45pt;height:841.9pt;z-index:-251657728;mso-position-horizontal:center;mso-position-horizontal-relative:margin;mso-position-vertical:center;mso-position-vertical-relative:margin" o:allowincell="f">
          <v:imagedata r:id="rId1" o:title="Word template-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C9CA" w14:textId="77777777" w:rsidR="00BC0F3C" w:rsidRPr="00270EB3" w:rsidRDefault="007B74AB" w:rsidP="005006A6">
    <w:pPr>
      <w:pStyle w:val="Header"/>
      <w:rPr>
        <w:rFonts w:ascii="Lato" w:hAnsi="Lato"/>
        <w:i/>
        <w:iCs/>
        <w:color w:val="FFFFFF" w:themeColor="background1"/>
      </w:rPr>
    </w:pPr>
    <w:r>
      <w:rPr>
        <w:rFonts w:ascii="Lato" w:hAnsi="Lato"/>
        <w:i/>
        <w:iCs/>
        <w:noProof/>
        <w:color w:val="FFFFFF" w:themeColor="background1"/>
      </w:rPr>
      <w:drawing>
        <wp:anchor distT="0" distB="0" distL="114300" distR="114300" simplePos="0" relativeHeight="251656704" behindDoc="0" locked="0" layoutInCell="1" allowOverlap="1" wp14:anchorId="0B7A88CB" wp14:editId="31436E6F">
          <wp:simplePos x="0" y="0"/>
          <wp:positionH relativeFrom="column">
            <wp:posOffset>-913232</wp:posOffset>
          </wp:positionH>
          <wp:positionV relativeFrom="paragraph">
            <wp:posOffset>-505267</wp:posOffset>
          </wp:positionV>
          <wp:extent cx="7545788" cy="1256238"/>
          <wp:effectExtent l="0" t="0" r="0" b="1270"/>
          <wp:wrapNone/>
          <wp:docPr id="2083253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88" cy="1256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3903" w:rsidRPr="00270EB3">
      <w:rPr>
        <w:rFonts w:ascii="Lato" w:hAnsi="Lato"/>
        <w:i/>
        <w:iCs/>
        <w:color w:val="FFFFFF" w:themeColor="background1"/>
      </w:rPr>
      <w:t>ces for Safety Podcast</w:t>
    </w:r>
  </w:p>
  <w:p w14:paraId="626C1A2E" w14:textId="77777777" w:rsidR="00BC0F3C" w:rsidRDefault="00BC0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2CB"/>
    <w:multiLevelType w:val="multilevel"/>
    <w:tmpl w:val="8322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A29A4"/>
    <w:multiLevelType w:val="multilevel"/>
    <w:tmpl w:val="771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4D6FE5"/>
    <w:multiLevelType w:val="hybridMultilevel"/>
    <w:tmpl w:val="9D30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E6018B"/>
    <w:multiLevelType w:val="hybridMultilevel"/>
    <w:tmpl w:val="A9A0D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09866">
    <w:abstractNumId w:val="1"/>
  </w:num>
  <w:num w:numId="2" w16cid:durableId="1967617955">
    <w:abstractNumId w:val="3"/>
  </w:num>
  <w:num w:numId="3" w16cid:durableId="1330788261">
    <w:abstractNumId w:val="2"/>
  </w:num>
  <w:num w:numId="4" w16cid:durableId="509879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17C"/>
    <w:rsid w:val="0006736B"/>
    <w:rsid w:val="00093903"/>
    <w:rsid w:val="000E3255"/>
    <w:rsid w:val="00182120"/>
    <w:rsid w:val="001B70A2"/>
    <w:rsid w:val="001D0A2B"/>
    <w:rsid w:val="001D2AB0"/>
    <w:rsid w:val="001D3E66"/>
    <w:rsid w:val="001F1666"/>
    <w:rsid w:val="001F449D"/>
    <w:rsid w:val="00202882"/>
    <w:rsid w:val="00215387"/>
    <w:rsid w:val="0025448A"/>
    <w:rsid w:val="00270EB3"/>
    <w:rsid w:val="0028495E"/>
    <w:rsid w:val="00342546"/>
    <w:rsid w:val="003509DE"/>
    <w:rsid w:val="00355351"/>
    <w:rsid w:val="003C217A"/>
    <w:rsid w:val="003C2E91"/>
    <w:rsid w:val="004076AC"/>
    <w:rsid w:val="004453BD"/>
    <w:rsid w:val="004670EB"/>
    <w:rsid w:val="004925F1"/>
    <w:rsid w:val="004D30A0"/>
    <w:rsid w:val="004F7A9B"/>
    <w:rsid w:val="005006A6"/>
    <w:rsid w:val="00543868"/>
    <w:rsid w:val="00644172"/>
    <w:rsid w:val="00667598"/>
    <w:rsid w:val="00675C6C"/>
    <w:rsid w:val="006A2B24"/>
    <w:rsid w:val="006E23D7"/>
    <w:rsid w:val="006E7C26"/>
    <w:rsid w:val="006F453D"/>
    <w:rsid w:val="00705F51"/>
    <w:rsid w:val="00734423"/>
    <w:rsid w:val="00751E9F"/>
    <w:rsid w:val="0075713A"/>
    <w:rsid w:val="00796311"/>
    <w:rsid w:val="007B74AB"/>
    <w:rsid w:val="007D15C2"/>
    <w:rsid w:val="0080192D"/>
    <w:rsid w:val="0083017C"/>
    <w:rsid w:val="00841993"/>
    <w:rsid w:val="008630D9"/>
    <w:rsid w:val="00890B46"/>
    <w:rsid w:val="00922E85"/>
    <w:rsid w:val="0094071A"/>
    <w:rsid w:val="009719AF"/>
    <w:rsid w:val="00994F24"/>
    <w:rsid w:val="009C0246"/>
    <w:rsid w:val="009C2554"/>
    <w:rsid w:val="00A070D5"/>
    <w:rsid w:val="00A625CB"/>
    <w:rsid w:val="00AC494F"/>
    <w:rsid w:val="00AC77D6"/>
    <w:rsid w:val="00AE3939"/>
    <w:rsid w:val="00AF2F82"/>
    <w:rsid w:val="00B80664"/>
    <w:rsid w:val="00B922F9"/>
    <w:rsid w:val="00BC0F3C"/>
    <w:rsid w:val="00BC66EE"/>
    <w:rsid w:val="00C84EBC"/>
    <w:rsid w:val="00C943FB"/>
    <w:rsid w:val="00CB114F"/>
    <w:rsid w:val="00CC5004"/>
    <w:rsid w:val="00CC681E"/>
    <w:rsid w:val="00D37C3B"/>
    <w:rsid w:val="00D51A95"/>
    <w:rsid w:val="00D63CF8"/>
    <w:rsid w:val="00D80ECB"/>
    <w:rsid w:val="00DD03AF"/>
    <w:rsid w:val="00E334C7"/>
    <w:rsid w:val="00E45E2D"/>
    <w:rsid w:val="00E5426A"/>
    <w:rsid w:val="00E736BE"/>
    <w:rsid w:val="00EF1F62"/>
    <w:rsid w:val="00F25BA6"/>
    <w:rsid w:val="00F423CF"/>
    <w:rsid w:val="00F7216D"/>
    <w:rsid w:val="00F74465"/>
    <w:rsid w:val="00F90E5C"/>
    <w:rsid w:val="00FA7ECE"/>
    <w:rsid w:val="00FB3F45"/>
    <w:rsid w:val="00FE3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7978C"/>
  <w15:chartTrackingRefBased/>
  <w15:docId w15:val="{97E01606-CA13-47A7-AA7B-16ADCC2C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903"/>
    <w:rPr>
      <w:kern w:val="2"/>
      <w14:ligatures w14:val="standardContextual"/>
    </w:rPr>
  </w:style>
  <w:style w:type="paragraph" w:styleId="Heading1">
    <w:name w:val="heading 1"/>
    <w:basedOn w:val="Normal"/>
    <w:next w:val="Normal"/>
    <w:link w:val="Heading1Char"/>
    <w:uiPriority w:val="9"/>
    <w:qFormat/>
    <w:rsid w:val="00751E9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849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C50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F3C"/>
  </w:style>
  <w:style w:type="paragraph" w:styleId="Footer">
    <w:name w:val="footer"/>
    <w:basedOn w:val="Normal"/>
    <w:link w:val="FooterChar"/>
    <w:uiPriority w:val="99"/>
    <w:unhideWhenUsed/>
    <w:rsid w:val="00BC0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F3C"/>
  </w:style>
  <w:style w:type="character" w:styleId="Hyperlink">
    <w:name w:val="Hyperlink"/>
    <w:basedOn w:val="DefaultParagraphFont"/>
    <w:uiPriority w:val="99"/>
    <w:unhideWhenUsed/>
    <w:rsid w:val="00093903"/>
    <w:rPr>
      <w:color w:val="0563C1" w:themeColor="hyperlink"/>
      <w:u w:val="single"/>
    </w:rPr>
  </w:style>
  <w:style w:type="character" w:styleId="UnresolvedMention">
    <w:name w:val="Unresolved Mention"/>
    <w:basedOn w:val="DefaultParagraphFont"/>
    <w:uiPriority w:val="99"/>
    <w:semiHidden/>
    <w:unhideWhenUsed/>
    <w:rsid w:val="00093903"/>
    <w:rPr>
      <w:color w:val="605E5C"/>
      <w:shd w:val="clear" w:color="auto" w:fill="E1DFDD"/>
    </w:rPr>
  </w:style>
  <w:style w:type="paragraph" w:styleId="ListParagraph">
    <w:name w:val="List Paragraph"/>
    <w:basedOn w:val="Normal"/>
    <w:uiPriority w:val="34"/>
    <w:qFormat/>
    <w:rsid w:val="00093903"/>
    <w:pPr>
      <w:ind w:left="720"/>
      <w:contextualSpacing/>
    </w:pPr>
  </w:style>
  <w:style w:type="character" w:styleId="FollowedHyperlink">
    <w:name w:val="FollowedHyperlink"/>
    <w:basedOn w:val="DefaultParagraphFont"/>
    <w:uiPriority w:val="99"/>
    <w:semiHidden/>
    <w:unhideWhenUsed/>
    <w:rsid w:val="00270EB3"/>
    <w:rPr>
      <w:color w:val="954F72" w:themeColor="followedHyperlink"/>
      <w:u w:val="single"/>
    </w:rPr>
  </w:style>
  <w:style w:type="character" w:customStyle="1" w:styleId="Heading1Char">
    <w:name w:val="Heading 1 Char"/>
    <w:basedOn w:val="DefaultParagraphFont"/>
    <w:link w:val="Heading1"/>
    <w:uiPriority w:val="9"/>
    <w:rsid w:val="00751E9F"/>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CC5004"/>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2Char">
    <w:name w:val="Heading 2 Char"/>
    <w:basedOn w:val="DefaultParagraphFont"/>
    <w:link w:val="Heading2"/>
    <w:uiPriority w:val="9"/>
    <w:semiHidden/>
    <w:rsid w:val="0028495E"/>
    <w:rPr>
      <w:rFonts w:asciiTheme="majorHAnsi" w:eastAsiaTheme="majorEastAsia" w:hAnsiTheme="majorHAnsi" w:cstheme="majorBidi"/>
      <w:color w:val="2F5496" w:themeColor="accent1" w:themeShade="BF"/>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www.psrc-gm.nih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44675ml\OneDrive%20-%20The%20University%20of%20Manchester\Branding\New%20brand\New%20pack\GMPSRC\Word%20templates\Docs%20&amp;%20Letterhead%20template%20_%20PSRC%20Greater%20Manches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Docs &amp; Letterhead template _ PSRC Greater Manchester</Template>
  <TotalTime>0</TotalTime>
  <Pages>1</Pages>
  <Words>124</Words>
  <Characters>607</Characters>
  <Application>Microsoft Office Word</Application>
  <DocSecurity>0</DocSecurity>
  <Lines>33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Lima Silva</dc:creator>
  <cp:keywords/>
  <dc:description/>
  <cp:lastModifiedBy>Melissa Lima Silva</cp:lastModifiedBy>
  <cp:revision>1</cp:revision>
  <dcterms:created xsi:type="dcterms:W3CDTF">2026-07-29T11:20:00Z</dcterms:created>
  <dcterms:modified xsi:type="dcterms:W3CDTF">2026-07-29T11:21:00Z</dcterms:modified>
</cp:coreProperties>
</file>